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8977E" w14:textId="77777777" w:rsidR="008E14C7" w:rsidRDefault="0014488B">
      <w:pPr>
        <w:pStyle w:val="Standard"/>
        <w:jc w:val="right"/>
        <w:rPr>
          <w:rFonts w:ascii="Times New Roman" w:eastAsia="Times New Roman" w:hAnsi="Times New Roman" w:cs="Times New Roman"/>
          <w:b/>
          <w:i/>
          <w:iCs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i/>
          <w:iCs/>
          <w:color w:val="auto"/>
          <w:lang w:val="it-IT"/>
        </w:rPr>
        <w:t>Allegato B</w:t>
      </w:r>
    </w:p>
    <w:p w14:paraId="193874E6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25E950E8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DOMANDA DI AMMISSIONE</w:t>
      </w:r>
    </w:p>
    <w:p w14:paraId="02D19459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3D34D96C" w14:textId="77777777" w:rsidR="008E14C7" w:rsidRDefault="0014488B">
      <w:pPr>
        <w:pStyle w:val="Standard"/>
        <w:jc w:val="right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All'Ufficio Personale</w:t>
      </w:r>
    </w:p>
    <w:p w14:paraId="2F85DBD4" w14:textId="77777777" w:rsidR="008E14C7" w:rsidRDefault="0014488B">
      <w:pPr>
        <w:pStyle w:val="Standard"/>
        <w:jc w:val="right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del Comune di Albissola Marina</w:t>
      </w:r>
    </w:p>
    <w:p w14:paraId="3D4F2B75" w14:textId="77777777" w:rsidR="008E14C7" w:rsidRDefault="0014488B">
      <w:pPr>
        <w:pStyle w:val="Standard"/>
        <w:jc w:val="right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P.za del Popolo,12</w:t>
      </w:r>
    </w:p>
    <w:p w14:paraId="2143005F" w14:textId="77777777" w:rsidR="008E14C7" w:rsidRDefault="0014488B">
      <w:pPr>
        <w:pStyle w:val="Standard"/>
        <w:jc w:val="right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17012 – Albissola Marina</w:t>
      </w:r>
    </w:p>
    <w:p w14:paraId="22720053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0A833264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6630EFAE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E67DFBE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Il sottoscritto / a  _______________________________ ________________________</w:t>
      </w:r>
    </w:p>
    <w:p w14:paraId="71FF6DB0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 xml:space="preserve">nato/a a     </w:t>
      </w:r>
      <w:r>
        <w:rPr>
          <w:rFonts w:ascii="Times New Roman" w:eastAsia="Times New Roman" w:hAnsi="Times New Roman" w:cs="Times New Roman"/>
          <w:color w:val="auto"/>
          <w:lang w:val="it-IT"/>
        </w:rPr>
        <w:t>________________________  (prov. __) il    ______ __________ _____,</w:t>
      </w:r>
    </w:p>
    <w:p w14:paraId="6F1FE7E7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codice fiscale ____________________________</w:t>
      </w:r>
    </w:p>
    <w:p w14:paraId="36108992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residente in _________________________ (prov. __), via ____________________ n.__,</w:t>
      </w:r>
    </w:p>
    <w:p w14:paraId="337A7B3C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tel. ________________ / cell. ___________________,</w:t>
      </w:r>
    </w:p>
    <w:p w14:paraId="7CD6746D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4A3D6C50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31711680" w14:textId="77777777" w:rsidR="008E14C7" w:rsidRDefault="0014488B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C H I E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D E</w:t>
      </w:r>
    </w:p>
    <w:p w14:paraId="5A78F362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6D1DC9FF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color w:val="auto"/>
          <w:lang w:val="it-IT"/>
        </w:rPr>
        <w:t xml:space="preserve">di essere ammesso/a a partecipare alla selezione per mobilità volontaria esterna ex art. 30 D.Lgs. n. 165/2001 per la copertura del posto di </w:t>
      </w:r>
      <w:r>
        <w:rPr>
          <w:rFonts w:eastAsia="Times New Roman" w:cs="Arial"/>
          <w:b/>
          <w:bCs/>
          <w:color w:val="auto"/>
          <w:kern w:val="0"/>
          <w:lang w:val="it-IT" w:eastAsia="it-IT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Istruttore Amministrativo cat. C (sviluppo economico da C1 a C7)  da assegnare ai servizi cultura e </w:t>
      </w:r>
      <w:r>
        <w:rPr>
          <w:rFonts w:ascii="Times New Roman" w:eastAsia="Times New Roman" w:hAnsi="Times New Roman" w:cs="Times New Roman"/>
          <w:color w:val="auto"/>
          <w:lang w:val="it-IT"/>
        </w:rPr>
        <w:t>turismo</w:t>
      </w:r>
      <w:r>
        <w:rPr>
          <w:rFonts w:eastAsia="Times New Roman" w:cs="Arial"/>
          <w:color w:val="auto"/>
          <w:kern w:val="0"/>
          <w:lang w:val="it-IT" w:eastAsia="it-IT" w:bidi="ar-SA"/>
        </w:rPr>
        <w:t xml:space="preserve"> e sport</w:t>
      </w:r>
      <w:r>
        <w:rPr>
          <w:rFonts w:eastAsia="Times New Roman" w:cs="Arial"/>
          <w:b/>
          <w:bCs/>
          <w:color w:val="auto"/>
          <w:kern w:val="0"/>
          <w:lang w:val="it-IT" w:eastAsia="it-IT"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 sviluppo economico da C1 a C6).</w:t>
      </w:r>
    </w:p>
    <w:p w14:paraId="2ADB1BD9" w14:textId="77777777" w:rsidR="008E14C7" w:rsidRDefault="008E14C7">
      <w:pPr>
        <w:autoSpaceDE w:val="0"/>
        <w:rPr>
          <w:rFonts w:eastAsia="Times New Roman" w:cs="Arial"/>
          <w:b/>
          <w:bCs/>
          <w:color w:val="auto"/>
          <w:kern w:val="0"/>
          <w:lang w:val="it-IT" w:eastAsia="it-IT" w:bidi="ar-SA"/>
        </w:rPr>
      </w:pPr>
    </w:p>
    <w:p w14:paraId="32C81000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A tal fine, a conoscenza di quanto prescritto dall’art. 76 del D.P.R. n. 445 del 28/12/2000 sulla responsabilità penale cui può andare incontro in caso di false dichiarazioni, ai sensi e per gli effetti di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 cui all’art. 46 del citato D.P.R. n. 445/2000, sotto la propria responsabilità:</w:t>
      </w:r>
    </w:p>
    <w:p w14:paraId="401AA45F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59209838" w14:textId="77777777" w:rsidR="008E14C7" w:rsidRDefault="0014488B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 I C H I A R A</w:t>
      </w:r>
    </w:p>
    <w:p w14:paraId="527C6FAA" w14:textId="77777777" w:rsidR="008E14C7" w:rsidRDefault="0014488B">
      <w:pPr>
        <w:pStyle w:val="Standard"/>
        <w:jc w:val="center"/>
        <w:rPr>
          <w:rFonts w:ascii="Times New Roman" w:eastAsia="Times New Roman" w:hAnsi="Times New Roman" w:cs="Times New Roman"/>
          <w:i/>
          <w:color w:val="auto"/>
          <w:lang w:val="it-IT"/>
        </w:rPr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>(barrare e/o compilare le caselle relative alle dichiarazioni che si rendono)</w:t>
      </w:r>
    </w:p>
    <w:p w14:paraId="0AD4A600" w14:textId="77777777" w:rsidR="008E14C7" w:rsidRDefault="008E14C7">
      <w:pPr>
        <w:pStyle w:val="Standard"/>
        <w:jc w:val="center"/>
        <w:rPr>
          <w:rFonts w:eastAsia="Calibri" w:cs="Calibri"/>
          <w:color w:val="auto"/>
          <w:sz w:val="22"/>
          <w:lang w:val="it-IT"/>
        </w:rPr>
      </w:pPr>
    </w:p>
    <w:p w14:paraId="1AF10E4B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2CBE00E1" w14:textId="77777777" w:rsidR="008E14C7" w:rsidRDefault="0014488B">
      <w:pPr>
        <w:pStyle w:val="Standard"/>
        <w:numPr>
          <w:ilvl w:val="0"/>
          <w:numId w:val="1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essere in  possesso dei requisiti necessari indicati  dall’avviso per la pa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rtecipazione alla selezione e precisamente:</w:t>
      </w:r>
    </w:p>
    <w:p w14:paraId="103482F8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499125A8" w14:textId="77777777" w:rsidR="008E14C7" w:rsidRDefault="0014488B">
      <w:pPr>
        <w:pStyle w:val="Standard"/>
        <w:numPr>
          <w:ilvl w:val="0"/>
          <w:numId w:val="2"/>
        </w:numPr>
        <w:ind w:left="-360" w:firstLine="360"/>
        <w:jc w:val="both"/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di essere dipendente con contratto a tempo indeterminato 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 presso l’amministrazione</w:t>
      </w:r>
    </w:p>
    <w:p w14:paraId="605E7565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pubblica _________________________comparto ________________________________</w:t>
      </w:r>
    </w:p>
    <w:p w14:paraId="22CA9BF4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 xml:space="preserve">inquadrato nella categoria giuridica  _______ </w:t>
      </w:r>
      <w:r>
        <w:rPr>
          <w:rFonts w:ascii="Times New Roman" w:eastAsia="Times New Roman" w:hAnsi="Times New Roman" w:cs="Times New Roman"/>
          <w:color w:val="auto"/>
          <w:lang w:val="it-IT"/>
        </w:rPr>
        <w:t>posizione economica ________________</w:t>
      </w:r>
    </w:p>
    <w:p w14:paraId="51CDA792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profilo professionale _____________________________ assunto dal ________________</w:t>
      </w:r>
    </w:p>
    <w:p w14:paraId="59A27443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e di aver superato il periodo di prova;</w:t>
      </w:r>
    </w:p>
    <w:p w14:paraId="48532194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383C128B" w14:textId="77777777" w:rsidR="008E14C7" w:rsidRDefault="0014488B">
      <w:pPr>
        <w:pStyle w:val="Standard"/>
        <w:numPr>
          <w:ilvl w:val="0"/>
          <w:numId w:val="3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possedere il seguente titolo di studio:</w:t>
      </w:r>
    </w:p>
    <w:p w14:paraId="73A027EC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6228893C" w14:textId="77777777" w:rsidR="008E14C7" w:rsidRDefault="0014488B">
      <w:pPr>
        <w:pStyle w:val="Standard"/>
      </w:pPr>
      <w:r>
        <w:rPr>
          <w:rFonts w:ascii="Times New Roman" w:eastAsia="Times New Roman" w:hAnsi="Times New Roman" w:cs="Times New Roman"/>
          <w:b/>
          <w:color w:val="auto"/>
          <w:sz w:val="32"/>
          <w:u w:val="single"/>
          <w:lang w:val="it-IT"/>
        </w:rPr>
        <w:t xml:space="preserve">[ _] </w:t>
      </w:r>
      <w:r>
        <w:rPr>
          <w:rFonts w:ascii="Times New Roman" w:eastAsia="Times New Roman" w:hAnsi="Times New Roman" w:cs="Times New Roman"/>
          <w:color w:val="auto"/>
          <w:lang w:val="it-IT"/>
        </w:rPr>
        <w:t>diploma di maturità quinquennale</w:t>
      </w:r>
    </w:p>
    <w:p w14:paraId="4825B06B" w14:textId="77777777" w:rsidR="008E14C7" w:rsidRDefault="0014488B">
      <w:pPr>
        <w:pStyle w:val="Standard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__________________________________________________________________________</w:t>
      </w:r>
    </w:p>
    <w:p w14:paraId="68EDC8BE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053B12FE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conseguito presso ___________________________________________________________</w:t>
      </w:r>
    </w:p>
    <w:p w14:paraId="46545850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in data ______________________ con votazione finale di __________________________</w:t>
      </w:r>
    </w:p>
    <w:p w14:paraId="2CCCDE30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4A74AB35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8D8ECF0" w14:textId="77777777" w:rsidR="008E14C7" w:rsidRDefault="0014488B">
      <w:pPr>
        <w:pStyle w:val="Standard"/>
        <w:numPr>
          <w:ilvl w:val="0"/>
          <w:numId w:val="4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NON avere ripor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tato condanne penali, di non essere destinatario di misure di sicurezza  o di prevenzione, di non essere a conoscenza di  procedimenti  penali in corso a proprio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lastRenderedPageBreak/>
        <w:t>carico e di non essere a conoscenza di procedimenti amministrativi per l’applicazione di misur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e di sicurezza o di prevenzione, in corso a proprio carico;</w:t>
      </w:r>
    </w:p>
    <w:p w14:paraId="3506A77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5B53C990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  <w:lang w:val="it-IT"/>
        </w:rPr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 xml:space="preserve">In caso contrario indicare le condanne penali riportate, le misure di sicurezza o prevenzione applicate, i procedimenti penali in corso, i procedimenti amministrativi in corso per l’applicazione </w:t>
      </w:r>
      <w:r>
        <w:rPr>
          <w:rFonts w:ascii="Times New Roman" w:eastAsia="Times New Roman" w:hAnsi="Times New Roman" w:cs="Times New Roman"/>
          <w:i/>
          <w:color w:val="auto"/>
          <w:lang w:val="it-IT"/>
        </w:rPr>
        <w:t>di misure di sicurezza o di prevenzione  (le condanne sono da indicare anche se beneficiate della non menzione o se sono stati concessi amnistia, condono, indulto o perdono giudiziale)</w:t>
      </w:r>
    </w:p>
    <w:p w14:paraId="386875C6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1A7B0C51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</w:rPr>
        <w:t>_________________________________________________________________________</w:t>
      </w:r>
    </w:p>
    <w:p w14:paraId="7D943BA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3AC1EA76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3C4C7487" w14:textId="77777777" w:rsidR="008E14C7" w:rsidRDefault="0014488B">
      <w:pPr>
        <w:pStyle w:val="Standard"/>
        <w:numPr>
          <w:ilvl w:val="0"/>
          <w:numId w:val="5"/>
        </w:numPr>
        <w:ind w:left="-360" w:firstLine="360"/>
        <w:jc w:val="both"/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NON avere riportato condanne penali, anche con sentenza non passata in giudicato, per i reati previsti nel Capo I del Titolo II del Libro secondo del codice penale, ai sensi dal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l'art. </w:t>
      </w:r>
      <w:r>
        <w:rPr>
          <w:rFonts w:ascii="Times New Roman" w:eastAsia="Times New Roman" w:hAnsi="Times New Roman" w:cs="Times New Roman"/>
          <w:b/>
          <w:color w:val="auto"/>
        </w:rPr>
        <w:t>35-</w:t>
      </w:r>
      <w:r>
        <w:rPr>
          <w:rFonts w:ascii="Times New Roman" w:eastAsia="Times New Roman" w:hAnsi="Times New Roman" w:cs="Times New Roman"/>
          <w:b/>
          <w:i/>
          <w:color w:val="auto"/>
        </w:rPr>
        <w:t>bis</w:t>
      </w:r>
      <w:r>
        <w:rPr>
          <w:rFonts w:ascii="Times New Roman" w:eastAsia="Times New Roman" w:hAnsi="Times New Roman" w:cs="Times New Roman"/>
          <w:b/>
          <w:color w:val="auto"/>
        </w:rPr>
        <w:t>, del D.Lgs. n.165/2001;</w:t>
      </w:r>
    </w:p>
    <w:p w14:paraId="5C1F39B4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34F5A65A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  <w:lang w:val="it-IT"/>
        </w:rPr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>In caso contrario indicare le condanne penali riportate (da indicare anche se beneficiate della non menzione o se sono stati concessi amnistia, condono, indulto o perdono giudiziale)</w:t>
      </w:r>
    </w:p>
    <w:p w14:paraId="4EFB9D1E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</w:rPr>
        <w:t>_________________________________</w:t>
      </w:r>
      <w:r>
        <w:rPr>
          <w:rFonts w:ascii="Times New Roman" w:eastAsia="Times New Roman" w:hAnsi="Times New Roman" w:cs="Times New Roman"/>
          <w:color w:val="auto"/>
        </w:rPr>
        <w:t>________________________________________</w:t>
      </w:r>
    </w:p>
    <w:p w14:paraId="25C75A3F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6BDDEE43" w14:textId="77777777" w:rsidR="008E14C7" w:rsidRDefault="0014488B">
      <w:pPr>
        <w:pStyle w:val="Standard"/>
        <w:numPr>
          <w:ilvl w:val="0"/>
          <w:numId w:val="6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che nei propri confronti NON sono state irrogate, nel biennio precedente la scadenza dell’avviso, sanzioni disciplinari superiori al rimprovero scritto;</w:t>
      </w:r>
    </w:p>
    <w:p w14:paraId="3C0A7634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8657816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</w:rPr>
        <w:t>In caso contrario indicare</w:t>
      </w:r>
    </w:p>
    <w:p w14:paraId="67BCE3F8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_________________________________________________________________________</w:t>
      </w:r>
    </w:p>
    <w:p w14:paraId="54828439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2E176476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5275CFF8" w14:textId="77777777" w:rsidR="008E14C7" w:rsidRDefault="0014488B">
      <w:pPr>
        <w:pStyle w:val="Standard"/>
        <w:numPr>
          <w:ilvl w:val="0"/>
          <w:numId w:val="7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che nei propri confronti NON sono in corso procedimenti disciplinari;</w:t>
      </w:r>
    </w:p>
    <w:p w14:paraId="0CB8336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11992694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  <w:lang w:val="it-IT"/>
        </w:rPr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>In caso contrario indicare sinteticamente gli addebiti</w:t>
      </w:r>
    </w:p>
    <w:p w14:paraId="3B69B0AA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_________________________________________________________________________</w:t>
      </w:r>
    </w:p>
    <w:p w14:paraId="60AB4CBD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26ABC67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26EA0BAA" w14:textId="77777777" w:rsidR="008E14C7" w:rsidRDefault="0014488B">
      <w:pPr>
        <w:pStyle w:val="Standard"/>
        <w:numPr>
          <w:ilvl w:val="0"/>
          <w:numId w:val="7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NON essere stata/o rinviata/o a giudizio, o condannata/o con sentenza non ancora passata in giudicato, per reati che, se accertati con sentenza di condanna irrevocabile, comport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ino la sanzione disciplinare del licenziamento, in base alla legge (in particolare D.Lgs. 165/01), al Codice di comportamento DPR 62/2013, o al Codice disciplinare in vigore.</w:t>
      </w:r>
    </w:p>
    <w:p w14:paraId="7BCE4E53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349FB0A0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6D47C84F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75DC64E6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</w:rPr>
        <w:t>In caso contrario indicare</w:t>
      </w:r>
    </w:p>
    <w:p w14:paraId="2317C278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</w:rPr>
      </w:pPr>
    </w:p>
    <w:p w14:paraId="618C3342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auto"/>
        </w:rPr>
        <w:t>_______________________</w:t>
      </w:r>
    </w:p>
    <w:p w14:paraId="5A97579F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</w:rPr>
      </w:pPr>
    </w:p>
    <w:p w14:paraId="7B095722" w14:textId="77777777" w:rsidR="008E14C7" w:rsidRDefault="0014488B">
      <w:pPr>
        <w:pStyle w:val="Standard"/>
        <w:numPr>
          <w:ilvl w:val="0"/>
          <w:numId w:val="8"/>
        </w:numPr>
        <w:ind w:left="-360" w:firstLine="360"/>
        <w:jc w:val="both"/>
        <w:rPr>
          <w:rFonts w:eastAsia="Calibri" w:cs="Calibri"/>
          <w:b/>
          <w:bCs/>
          <w:color w:val="auto"/>
          <w:sz w:val="22"/>
          <w:lang w:val="it-IT"/>
        </w:rPr>
      </w:pPr>
      <w:r>
        <w:rPr>
          <w:rFonts w:eastAsia="Calibri" w:cs="Calibri"/>
          <w:b/>
          <w:bCs/>
          <w:color w:val="auto"/>
          <w:sz w:val="22"/>
          <w:lang w:val="it-IT"/>
        </w:rPr>
        <w:t>di NON essere sospeso/a cautelarmente o per ragioni disciplinari;</w:t>
      </w:r>
    </w:p>
    <w:p w14:paraId="3060B487" w14:textId="77777777" w:rsidR="008E14C7" w:rsidRDefault="008E14C7">
      <w:pPr>
        <w:pStyle w:val="Standard"/>
        <w:jc w:val="both"/>
        <w:rPr>
          <w:rFonts w:eastAsia="Calibri" w:cs="Calibri"/>
          <w:b/>
          <w:bCs/>
          <w:color w:val="auto"/>
          <w:sz w:val="22"/>
          <w:lang w:val="it-IT"/>
        </w:rPr>
      </w:pPr>
    </w:p>
    <w:p w14:paraId="08FA7E95" w14:textId="77777777" w:rsidR="008E14C7" w:rsidRDefault="0014488B">
      <w:pPr>
        <w:pStyle w:val="Standard"/>
        <w:numPr>
          <w:ilvl w:val="0"/>
          <w:numId w:val="8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essere incondizionatamente disponibile ad assumere il profilo professionale del posto da ricoprire;</w:t>
      </w:r>
    </w:p>
    <w:p w14:paraId="0CD6BDF3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2541C003" w14:textId="77777777" w:rsidR="008E14C7" w:rsidRDefault="0014488B">
      <w:pPr>
        <w:pStyle w:val="Standard"/>
        <w:numPr>
          <w:ilvl w:val="0"/>
          <w:numId w:val="9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di essere dipendente della Pubblica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amministrazione di cui alla precedente lettera a)</w:t>
      </w:r>
    </w:p>
    <w:p w14:paraId="666FF76C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b/>
          <w:color w:val="auto"/>
          <w:sz w:val="32"/>
          <w:u w:val="single"/>
          <w:lang w:val="it-IT"/>
        </w:rPr>
        <w:t xml:space="preserve">[ _]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a tempo pieno;</w:t>
      </w:r>
    </w:p>
    <w:p w14:paraId="7073DD3F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i/>
          <w:color w:val="auto"/>
          <w:lang w:val="it-IT"/>
        </w:rPr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>ovvero</w:t>
      </w:r>
    </w:p>
    <w:p w14:paraId="27FBB31F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b/>
          <w:color w:val="auto"/>
          <w:sz w:val="32"/>
          <w:u w:val="single"/>
          <w:lang w:val="it-IT"/>
        </w:rPr>
        <w:t xml:space="preserve">[ _]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a tempo parziale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 con la seguente articolazione: ______________________________</w:t>
      </w:r>
    </w:p>
    <w:p w14:paraId="7E138233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lastRenderedPageBreak/>
        <w:t xml:space="preserve">(indicare se part time orizzontale, verticale o misto e in quale percentuale)  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e di </w:t>
      </w:r>
      <w:r>
        <w:rPr>
          <w:rFonts w:ascii="Times New Roman" w:eastAsia="Times New Roman" w:hAnsi="Times New Roman" w:cs="Times New Roman"/>
          <w:color w:val="auto"/>
          <w:lang w:val="it-IT"/>
        </w:rPr>
        <w:t>essere incondizionatamente disponibile a passare a tempo pieno;</w:t>
      </w:r>
    </w:p>
    <w:p w14:paraId="4D76EBD7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6642871F" w14:textId="77777777" w:rsidR="008E14C7" w:rsidRDefault="0014488B">
      <w:pPr>
        <w:pStyle w:val="Standard"/>
        <w:numPr>
          <w:ilvl w:val="0"/>
          <w:numId w:val="10"/>
        </w:numPr>
        <w:ind w:left="-360" w:firstLine="360"/>
        <w:jc w:val="both"/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che  presso l’ente di appartenenza sono in corso le seguenti procedure per il riconoscimento di eventuali progressioni economiche orizzontali: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 ______________</w:t>
      </w:r>
    </w:p>
    <w:p w14:paraId="21469F4F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______________________________________________________________________</w:t>
      </w:r>
    </w:p>
    <w:p w14:paraId="2D5A5485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</w:p>
    <w:p w14:paraId="7D693C58" w14:textId="77777777" w:rsidR="008E14C7" w:rsidRDefault="0014488B">
      <w:pPr>
        <w:pStyle w:val="Standard"/>
        <w:numPr>
          <w:ilvl w:val="0"/>
          <w:numId w:val="11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non avere ferie maturate anteriormente all’anno 2021 ancora da fruire;</w:t>
      </w:r>
    </w:p>
    <w:p w14:paraId="493CE77E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</w:p>
    <w:p w14:paraId="4089996D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9CFBD77" w14:textId="77777777" w:rsidR="008E14C7" w:rsidRDefault="0014488B">
      <w:pPr>
        <w:pStyle w:val="Standard"/>
        <w:numPr>
          <w:ilvl w:val="0"/>
          <w:numId w:val="11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godere dei diritti civili e politici;</w:t>
      </w:r>
    </w:p>
    <w:p w14:paraId="31A47A63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0DF8010F" w14:textId="77777777" w:rsidR="008E14C7" w:rsidRDefault="0014488B">
      <w:pPr>
        <w:pStyle w:val="Standard"/>
        <w:numPr>
          <w:ilvl w:val="0"/>
          <w:numId w:val="12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accettare incondizionatamente tutte le disposizioni contenute n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el bando di mobilità;</w:t>
      </w:r>
    </w:p>
    <w:p w14:paraId="7E4D4ECC" w14:textId="77777777" w:rsidR="008E14C7" w:rsidRDefault="008E14C7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76D4EAB5" w14:textId="77777777" w:rsidR="008E14C7" w:rsidRDefault="0014488B">
      <w:pPr>
        <w:pStyle w:val="Standard"/>
        <w:numPr>
          <w:ilvl w:val="0"/>
          <w:numId w:val="12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essere in possesso di nulla osta rilasciato dall’Amministrazione di provenienza;</w:t>
      </w:r>
    </w:p>
    <w:p w14:paraId="613D12AB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F022021" w14:textId="77777777" w:rsidR="008E14C7" w:rsidRDefault="0014488B">
      <w:pPr>
        <w:pStyle w:val="Standard"/>
        <w:numPr>
          <w:ilvl w:val="0"/>
          <w:numId w:val="13"/>
        </w:numPr>
        <w:ind w:left="-360" w:firstLine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 essere consapevole delle sanzioni penali, previste dall’art. 76 del DPR 445/2000 per le ipotesi di falsità in atti e dichiarazioni mendaci;</w:t>
      </w:r>
    </w:p>
    <w:p w14:paraId="0F97956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454BCE10" w14:textId="77777777" w:rsidR="008E14C7" w:rsidRDefault="0014488B">
      <w:pPr>
        <w:pStyle w:val="Standard"/>
        <w:numPr>
          <w:ilvl w:val="0"/>
          <w:numId w:val="14"/>
        </w:numPr>
        <w:ind w:left="-360" w:firstLine="360"/>
        <w:jc w:val="both"/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di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autorizzare formalmente ed espressamente il Comune di Albissola Marina, secondo il disposto dell’art. 13 del Regolamento UE 679/2016, al trattamento dei dati personali forniti, </w:t>
      </w:r>
      <w:r>
        <w:rPr>
          <w:rFonts w:ascii="Times New Roman" w:eastAsia="Times New Roman" w:hAnsi="Times New Roman" w:cs="Times New Roman"/>
          <w:color w:val="auto"/>
          <w:lang w:val="it-IT"/>
        </w:rPr>
        <w:t>nella misura necessaria per lo svolgimento della procedura in oggetto e alla pu</w:t>
      </w:r>
      <w:r>
        <w:rPr>
          <w:rFonts w:ascii="Times New Roman" w:eastAsia="Times New Roman" w:hAnsi="Times New Roman" w:cs="Times New Roman"/>
          <w:color w:val="auto"/>
          <w:lang w:val="it-IT"/>
        </w:rPr>
        <w:t>bblicizzazione mediante pubblicazione all’albo pretorio on-line comunale e pubblicazione nel sito internet istituzionale dell’Ente ed in particolare in Amministrazione trasparente, unitamente ai propri dati personali, dell’esito circa l’idoneità o la non i</w:t>
      </w:r>
      <w:r>
        <w:rPr>
          <w:rFonts w:ascii="Times New Roman" w:eastAsia="Times New Roman" w:hAnsi="Times New Roman" w:cs="Times New Roman"/>
          <w:color w:val="auto"/>
          <w:lang w:val="it-IT"/>
        </w:rPr>
        <w:t>doneità disposte dalla Commissione nell’espletamento della procedura di mobilità e ogni altra informazione inerente lo svolgimento della selezione;</w:t>
      </w:r>
    </w:p>
    <w:p w14:paraId="082D0B64" w14:textId="77777777" w:rsidR="008E14C7" w:rsidRDefault="008E14C7">
      <w:pPr>
        <w:pStyle w:val="Standard"/>
        <w:ind w:left="360"/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</w:p>
    <w:p w14:paraId="431AAB0F" w14:textId="77777777" w:rsidR="008E14C7" w:rsidRDefault="0014488B">
      <w:pPr>
        <w:pStyle w:val="Standard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di essere in possesso di nulla osta rilasciato dall’Amministrazione di provenienza.</w:t>
      </w:r>
    </w:p>
    <w:p w14:paraId="71212CF9" w14:textId="77777777" w:rsidR="008E14C7" w:rsidRDefault="008E14C7">
      <w:pPr>
        <w:pStyle w:val="Standard"/>
        <w:jc w:val="both"/>
        <w:rPr>
          <w:lang w:val="it-IT"/>
        </w:rPr>
      </w:pPr>
    </w:p>
    <w:p w14:paraId="20C73416" w14:textId="77777777" w:rsidR="008E14C7" w:rsidRDefault="0014488B">
      <w:pPr>
        <w:pStyle w:val="Standard"/>
        <w:numPr>
          <w:ilvl w:val="0"/>
          <w:numId w:val="15"/>
        </w:numPr>
        <w:ind w:left="-360" w:firstLine="360"/>
        <w:jc w:val="both"/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eventuali 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 xml:space="preserve">comunicazioni riguardanti la selezione dovranno essere inviate al seguente: indirizzo </w:t>
      </w:r>
      <w:r>
        <w:rPr>
          <w:rFonts w:ascii="Times New Roman" w:eastAsia="Times New Roman" w:hAnsi="Times New Roman" w:cs="Times New Roman"/>
          <w:color w:val="auto"/>
          <w:lang w:val="it-IT"/>
        </w:rPr>
        <w:t>_______________________________________________________</w:t>
      </w:r>
    </w:p>
    <w:p w14:paraId="1525EB90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telefono_______________ e-mail _______________</w:t>
      </w:r>
    </w:p>
    <w:p w14:paraId="6ACAB64C" w14:textId="77777777" w:rsidR="008E14C7" w:rsidRDefault="0014488B">
      <w:pPr>
        <w:pStyle w:val="Standard"/>
        <w:jc w:val="both"/>
      </w:pPr>
      <w:r>
        <w:rPr>
          <w:rFonts w:ascii="Times New Roman" w:eastAsia="Times New Roman" w:hAnsi="Times New Roman" w:cs="Times New Roman"/>
          <w:i/>
          <w:color w:val="auto"/>
          <w:lang w:val="it-IT"/>
        </w:rPr>
        <w:t xml:space="preserve">(eventuale) </w:t>
      </w:r>
      <w:r>
        <w:rPr>
          <w:rFonts w:ascii="Times New Roman" w:eastAsia="Times New Roman" w:hAnsi="Times New Roman" w:cs="Times New Roman"/>
          <w:color w:val="auto"/>
          <w:lang w:val="it-IT"/>
        </w:rPr>
        <w:t xml:space="preserve">PEC </w:t>
      </w:r>
      <w:r>
        <w:rPr>
          <w:rFonts w:ascii="Times New Roman" w:eastAsia="Times New Roman" w:hAnsi="Times New Roman" w:cs="Times New Roman"/>
          <w:color w:val="auto"/>
          <w:lang w:val="it-IT"/>
        </w:rPr>
        <w:t>___________________________________________</w:t>
      </w:r>
    </w:p>
    <w:p w14:paraId="7DC06A48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e si impegna inoltre a comunicare tempestivamente ogni variazione di tale recapito, con le stesse modalità di presentazione della domanda.</w:t>
      </w:r>
    </w:p>
    <w:p w14:paraId="59BA42EB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59A60776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51792EC1" w14:textId="77777777" w:rsidR="008E14C7" w:rsidRDefault="0014488B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lang w:val="it-IT"/>
        </w:rPr>
        <w:t>Allega alla presente domanda:</w:t>
      </w:r>
    </w:p>
    <w:p w14:paraId="310389BE" w14:textId="77777777" w:rsidR="008E14C7" w:rsidRDefault="008E14C7">
      <w:pPr>
        <w:pStyle w:val="Standard"/>
        <w:jc w:val="center"/>
        <w:rPr>
          <w:rFonts w:eastAsia="Calibri" w:cs="Calibri"/>
          <w:color w:val="auto"/>
          <w:sz w:val="22"/>
          <w:lang w:val="it-IT"/>
        </w:rPr>
      </w:pPr>
    </w:p>
    <w:p w14:paraId="6FC7F984" w14:textId="77777777" w:rsidR="008E14C7" w:rsidRDefault="0014488B">
      <w:pPr>
        <w:pStyle w:val="Standard"/>
      </w:pPr>
      <w:r>
        <w:rPr>
          <w:rFonts w:ascii="Times New Roman" w:eastAsia="Times New Roman" w:hAnsi="Times New Roman" w:cs="Times New Roman"/>
          <w:b/>
          <w:color w:val="auto"/>
          <w:u w:val="single"/>
          <w:lang w:val="it-IT"/>
        </w:rPr>
        <w:t xml:space="preserve">fotocopia del documento di identità, in </w:t>
      </w:r>
      <w:r>
        <w:rPr>
          <w:rFonts w:ascii="Times New Roman" w:eastAsia="Times New Roman" w:hAnsi="Times New Roman" w:cs="Times New Roman"/>
          <w:b/>
          <w:color w:val="auto"/>
          <w:u w:val="single"/>
          <w:lang w:val="it-IT"/>
        </w:rPr>
        <w:t>corso di validità</w:t>
      </w:r>
      <w:r>
        <w:rPr>
          <w:rFonts w:ascii="Times New Roman" w:eastAsia="Times New Roman" w:hAnsi="Times New Roman" w:cs="Times New Roman"/>
          <w:b/>
          <w:color w:val="auto"/>
          <w:lang w:val="it-IT"/>
        </w:rPr>
        <w:t>;</w:t>
      </w:r>
    </w:p>
    <w:p w14:paraId="65BC1F55" w14:textId="77777777" w:rsidR="008E14C7" w:rsidRDefault="008E14C7">
      <w:pPr>
        <w:pStyle w:val="Standard"/>
        <w:rPr>
          <w:rFonts w:eastAsia="Calibri" w:cs="Calibri"/>
          <w:color w:val="auto"/>
          <w:sz w:val="22"/>
          <w:lang w:val="it-IT"/>
        </w:rPr>
      </w:pPr>
    </w:p>
    <w:p w14:paraId="7D0AECBF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b/>
          <w:color w:val="auto"/>
          <w:u w:val="single"/>
          <w:lang w:val="it-IT"/>
        </w:rPr>
      </w:pPr>
      <w:r>
        <w:rPr>
          <w:rFonts w:ascii="Times New Roman" w:eastAsia="Times New Roman" w:hAnsi="Times New Roman" w:cs="Times New Roman"/>
          <w:b/>
          <w:color w:val="auto"/>
          <w:u w:val="single"/>
          <w:lang w:val="it-IT"/>
        </w:rPr>
        <w:t>curriculum professionale</w:t>
      </w:r>
    </w:p>
    <w:p w14:paraId="272958AB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83B6691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19DACFB3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7A5EC5CA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20D6C654" w14:textId="77777777" w:rsidR="008E14C7" w:rsidRDefault="0014488B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>Luogo, _____________  Data _____________</w:t>
      </w:r>
    </w:p>
    <w:p w14:paraId="6A834660" w14:textId="77777777" w:rsidR="008E14C7" w:rsidRDefault="008E14C7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14:paraId="492FC41D" w14:textId="77777777" w:rsidR="008E14C7" w:rsidRDefault="0014488B">
      <w:pPr>
        <w:pStyle w:val="Standard"/>
        <w:jc w:val="center"/>
        <w:rPr>
          <w:rFonts w:ascii="Times New Roman" w:eastAsia="Times New Roman" w:hAnsi="Times New Roman" w:cs="Times New Roman"/>
          <w:color w:val="auto"/>
          <w:lang w:val="it-IT"/>
        </w:rPr>
      </w:pPr>
      <w:r>
        <w:rPr>
          <w:rFonts w:ascii="Times New Roman" w:eastAsia="Times New Roman" w:hAnsi="Times New Roman" w:cs="Times New Roman"/>
          <w:color w:val="auto"/>
          <w:lang w:val="it-IT"/>
        </w:rPr>
        <w:t xml:space="preserve">  </w:t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</w:r>
      <w:r>
        <w:rPr>
          <w:rFonts w:ascii="Times New Roman" w:eastAsia="Times New Roman" w:hAnsi="Times New Roman" w:cs="Times New Roman"/>
          <w:color w:val="auto"/>
          <w:lang w:val="it-IT"/>
        </w:rPr>
        <w:tab/>
        <w:t>Firma</w:t>
      </w:r>
    </w:p>
    <w:p w14:paraId="48837450" w14:textId="77777777" w:rsidR="008E14C7" w:rsidRDefault="008E14C7">
      <w:pPr>
        <w:pStyle w:val="Standard"/>
        <w:jc w:val="right"/>
        <w:rPr>
          <w:rFonts w:eastAsia="Calibri" w:cs="Calibri"/>
          <w:color w:val="auto"/>
          <w:sz w:val="22"/>
          <w:lang w:val="it-IT"/>
        </w:rPr>
      </w:pPr>
    </w:p>
    <w:p w14:paraId="7611EA7D" w14:textId="77777777" w:rsidR="008E14C7" w:rsidRDefault="0014488B">
      <w:pPr>
        <w:pStyle w:val="Standard"/>
        <w:jc w:val="right"/>
      </w:pPr>
      <w:r>
        <w:rPr>
          <w:rFonts w:ascii="Times New Roman" w:eastAsia="Times New Roman" w:hAnsi="Times New Roman" w:cs="Times New Roman"/>
          <w:color w:val="auto"/>
          <w:lang w:val="it-IT"/>
        </w:rPr>
        <w:t>__________________</w:t>
      </w:r>
    </w:p>
    <w:sectPr w:rsidR="008E14C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EBAC" w14:textId="77777777" w:rsidR="0014488B" w:rsidRDefault="0014488B">
      <w:r>
        <w:separator/>
      </w:r>
    </w:p>
  </w:endnote>
  <w:endnote w:type="continuationSeparator" w:id="0">
    <w:p w14:paraId="6B2BD954" w14:textId="77777777" w:rsidR="0014488B" w:rsidRDefault="0014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16474" w14:textId="77777777" w:rsidR="0014488B" w:rsidRDefault="0014488B">
      <w:r>
        <w:separator/>
      </w:r>
    </w:p>
  </w:footnote>
  <w:footnote w:type="continuationSeparator" w:id="0">
    <w:p w14:paraId="22179E09" w14:textId="77777777" w:rsidR="0014488B" w:rsidRDefault="00144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837"/>
    <w:multiLevelType w:val="multilevel"/>
    <w:tmpl w:val="A2AADED6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4F822AD"/>
    <w:multiLevelType w:val="multilevel"/>
    <w:tmpl w:val="2078F21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26985D14"/>
    <w:multiLevelType w:val="multilevel"/>
    <w:tmpl w:val="03226DDC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2F0D3E9A"/>
    <w:multiLevelType w:val="multilevel"/>
    <w:tmpl w:val="A4CE194A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2FFF194F"/>
    <w:multiLevelType w:val="multilevel"/>
    <w:tmpl w:val="3580D21A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3B2A7336"/>
    <w:multiLevelType w:val="multilevel"/>
    <w:tmpl w:val="6FB85AE6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42A74510"/>
    <w:multiLevelType w:val="multilevel"/>
    <w:tmpl w:val="5FF00C44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435A1557"/>
    <w:multiLevelType w:val="multilevel"/>
    <w:tmpl w:val="A2483B1A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4F997346"/>
    <w:multiLevelType w:val="multilevel"/>
    <w:tmpl w:val="4BB48AD6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5BAC1098"/>
    <w:multiLevelType w:val="multilevel"/>
    <w:tmpl w:val="B3E28190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6FF12FAA"/>
    <w:multiLevelType w:val="multilevel"/>
    <w:tmpl w:val="73FA9CB6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79CE1AE9"/>
    <w:multiLevelType w:val="multilevel"/>
    <w:tmpl w:val="3BDE2724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7C201C87"/>
    <w:multiLevelType w:val="multilevel"/>
    <w:tmpl w:val="2FCE66B2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7DA85E26"/>
    <w:multiLevelType w:val="multilevel"/>
    <w:tmpl w:val="3EAA904A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7DF4402A"/>
    <w:multiLevelType w:val="multilevel"/>
    <w:tmpl w:val="B4C0B982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14"/>
  </w:num>
  <w:num w:numId="7">
    <w:abstractNumId w:val="5"/>
  </w:num>
  <w:num w:numId="8">
    <w:abstractNumId w:val="7"/>
  </w:num>
  <w:num w:numId="9">
    <w:abstractNumId w:val="1"/>
  </w:num>
  <w:num w:numId="10">
    <w:abstractNumId w:val="0"/>
  </w:num>
  <w:num w:numId="11">
    <w:abstractNumId w:val="13"/>
  </w:num>
  <w:num w:numId="12">
    <w:abstractNumId w:val="12"/>
  </w:num>
  <w:num w:numId="13">
    <w:abstractNumId w:val="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E14C7"/>
    <w:rsid w:val="0014488B"/>
    <w:rsid w:val="007E02FB"/>
    <w:rsid w:val="008E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E4ACB"/>
  <w15:docId w15:val="{9B9F3C3C-AA24-4B68-803C-CBC70D35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5695</Characters>
  <Application>Microsoft Office Word</Application>
  <DocSecurity>0</DocSecurity>
  <Lines>47</Lines>
  <Paragraphs>13</Paragraphs>
  <ScaleCrop>false</ScaleCrop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SEGRETARIO</dc:creator>
  <cp:lastModifiedBy>CAVIGLIA</cp:lastModifiedBy>
  <cp:revision>2</cp:revision>
  <dcterms:created xsi:type="dcterms:W3CDTF">2021-12-09T16:09:00Z</dcterms:created>
  <dcterms:modified xsi:type="dcterms:W3CDTF">2021-12-09T16:09:00Z</dcterms:modified>
</cp:coreProperties>
</file>